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8C171" w14:textId="77777777" w:rsidR="00222ECD" w:rsidRDefault="00222ECD" w:rsidP="00B7336B">
      <w:pPr>
        <w:spacing w:line="240" w:lineRule="auto"/>
        <w:rPr>
          <w:rFonts w:ascii="Arial" w:hAnsi="Arial" w:cs="Arial"/>
          <w:b/>
          <w:sz w:val="32"/>
          <w:szCs w:val="32"/>
        </w:rPr>
      </w:pPr>
    </w:p>
    <w:p w14:paraId="3BB64C61" w14:textId="3FE2EE9D" w:rsidR="00DC491A" w:rsidRDefault="00A73761" w:rsidP="00B7336B">
      <w:pPr>
        <w:spacing w:line="240" w:lineRule="auto"/>
        <w:rPr>
          <w:rFonts w:ascii="Arial" w:hAnsi="Arial" w:cs="Arial"/>
          <w:b/>
          <w:sz w:val="32"/>
          <w:szCs w:val="32"/>
        </w:rPr>
      </w:pPr>
      <w:r w:rsidRPr="00A7376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1AC7AE" wp14:editId="55D43249">
                <wp:simplePos x="0" y="0"/>
                <wp:positionH relativeFrom="margin">
                  <wp:posOffset>3771900</wp:posOffset>
                </wp:positionH>
                <wp:positionV relativeFrom="paragraph">
                  <wp:posOffset>19685</wp:posOffset>
                </wp:positionV>
                <wp:extent cx="2447925" cy="1657350"/>
                <wp:effectExtent l="0" t="0" r="28575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657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281A66" w14:textId="77777777" w:rsidR="00A73761" w:rsidRPr="001F5CE9" w:rsidRDefault="00A73761" w:rsidP="00A73761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>Niittaa</w:t>
                            </w:r>
                            <w:proofErr w:type="spellEnd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>kuitti</w:t>
                            </w:r>
                            <w:proofErr w:type="spellEnd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/ </w:t>
                            </w:r>
                            <w:proofErr w:type="spellStart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>lasku</w:t>
                            </w:r>
                            <w:proofErr w:type="spellEnd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>kiinni</w:t>
                            </w:r>
                            <w:proofErr w:type="spellEnd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F5CE9">
                              <w:rPr>
                                <w:b/>
                                <w:sz w:val="24"/>
                                <w:szCs w:val="24"/>
                              </w:rPr>
                              <w:t>tähän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1AC7A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7pt;margin-top:1.55pt;width:192.75pt;height:130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">
                <v:textbox>
                  <w:txbxContent>
                    <w:p w14:paraId="58281A66" w14:textId="77777777" w:rsidR="00A73761" w:rsidRPr="001F5CE9" w:rsidRDefault="00A73761" w:rsidP="00A73761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1F5CE9">
                        <w:rPr>
                          <w:b/>
                          <w:sz w:val="24"/>
                          <w:szCs w:val="24"/>
                        </w:rPr>
                        <w:t>Niittaa</w:t>
                      </w:r>
                      <w:proofErr w:type="spellEnd"/>
                      <w:r w:rsidRPr="001F5CE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F5CE9">
                        <w:rPr>
                          <w:b/>
                          <w:sz w:val="24"/>
                          <w:szCs w:val="24"/>
                        </w:rPr>
                        <w:t>kuitti</w:t>
                      </w:r>
                      <w:proofErr w:type="spellEnd"/>
                      <w:r w:rsidRPr="001F5CE9">
                        <w:rPr>
                          <w:b/>
                          <w:sz w:val="24"/>
                          <w:szCs w:val="24"/>
                        </w:rPr>
                        <w:t xml:space="preserve"> / </w:t>
                      </w:r>
                      <w:proofErr w:type="spellStart"/>
                      <w:r w:rsidRPr="001F5CE9">
                        <w:rPr>
                          <w:b/>
                          <w:sz w:val="24"/>
                          <w:szCs w:val="24"/>
                        </w:rPr>
                        <w:t>lasku</w:t>
                      </w:r>
                      <w:proofErr w:type="spellEnd"/>
                      <w:r w:rsidRPr="001F5CE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F5CE9">
                        <w:rPr>
                          <w:b/>
                          <w:sz w:val="24"/>
                          <w:szCs w:val="24"/>
                        </w:rPr>
                        <w:t>kiinni</w:t>
                      </w:r>
                      <w:proofErr w:type="spellEnd"/>
                      <w:r w:rsidRPr="001F5CE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F5CE9">
                        <w:rPr>
                          <w:b/>
                          <w:sz w:val="24"/>
                          <w:szCs w:val="24"/>
                        </w:rPr>
                        <w:t>tähän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B7336B" w:rsidRPr="00B7336B">
        <w:rPr>
          <w:rFonts w:ascii="Arial" w:hAnsi="Arial" w:cs="Arial"/>
          <w:b/>
          <w:sz w:val="32"/>
          <w:szCs w:val="32"/>
        </w:rPr>
        <w:t>LISÄSELVITYS KUITTIIN</w:t>
      </w:r>
    </w:p>
    <w:p w14:paraId="11AC6046" w14:textId="77777777" w:rsidR="00940595" w:rsidRPr="001F5CE9" w:rsidRDefault="00940595" w:rsidP="00B7336B">
      <w:pPr>
        <w:spacing w:line="240" w:lineRule="auto"/>
        <w:rPr>
          <w:rFonts w:ascii="Arial" w:hAnsi="Arial" w:cs="Arial"/>
          <w:b/>
          <w:sz w:val="36"/>
          <w:szCs w:val="36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01"/>
        <w:gridCol w:w="4394"/>
      </w:tblGrid>
      <w:tr w:rsidR="00B7336B" w:rsidRPr="001F5CE9" w14:paraId="17E6B266" w14:textId="77777777" w:rsidTr="00B7336B">
        <w:tc>
          <w:tcPr>
            <w:tcW w:w="1101" w:type="dxa"/>
          </w:tcPr>
          <w:p w14:paraId="5B9CEE11" w14:textId="77777777" w:rsidR="00B7336B" w:rsidRPr="001F5CE9" w:rsidRDefault="00B7336B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F5CE9">
              <w:rPr>
                <w:rFonts w:ascii="Arial" w:hAnsi="Arial" w:cs="Arial"/>
                <w:sz w:val="24"/>
                <w:szCs w:val="24"/>
              </w:rPr>
              <w:t>Yritys</w:t>
            </w:r>
            <w:proofErr w:type="spellEnd"/>
          </w:p>
        </w:tc>
        <w:tc>
          <w:tcPr>
            <w:tcW w:w="4394" w:type="dxa"/>
          </w:tcPr>
          <w:p w14:paraId="2E65F14C" w14:textId="77777777" w:rsidR="00B7336B" w:rsidRPr="001F5CE9" w:rsidRDefault="00000000" w:rsidP="00A6289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id w:val="1711842773"/>
                <w:placeholder>
                  <w:docPart w:val="F0B22AB8993E4B7687648CF72F1DA565"/>
                </w:placeholder>
                <w:showingPlcHdr/>
                <w:text/>
              </w:sdtPr>
              <w:sdtContent>
                <w:r w:rsidR="00456770" w:rsidRPr="001F5CE9">
                  <w:rPr>
                    <w:rStyle w:val="Paikkamerkkiteksti"/>
                    <w:sz w:val="24"/>
                    <w:szCs w:val="24"/>
                  </w:rPr>
                  <w:t>Click here to enter text.</w:t>
                </w:r>
              </w:sdtContent>
            </w:sdt>
            <w:r w:rsidR="00A6289F" w:rsidRPr="001F5CE9">
              <w:rPr>
                <w:rFonts w:ascii="Arial" w:hAnsi="Arial" w:cs="Arial"/>
                <w:sz w:val="24"/>
                <w:szCs w:val="24"/>
              </w:rPr>
              <w:fldChar w:fldCharType="begin"/>
            </w:r>
            <w:r w:rsidR="00A6289F" w:rsidRPr="001F5CE9">
              <w:rPr>
                <w:rFonts w:ascii="Arial" w:hAnsi="Arial" w:cs="Arial"/>
                <w:sz w:val="24"/>
                <w:szCs w:val="24"/>
              </w:rPr>
              <w:instrText xml:space="preserve"> ASK  Yritys  \* MERGEFORMAT </w:instrText>
            </w:r>
            <w:r w:rsidR="00A6289F" w:rsidRPr="001F5CE9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</w:tbl>
    <w:p w14:paraId="0856B8F7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p w14:paraId="0202A145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p w14:paraId="39F176C2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p w14:paraId="7F65CE23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p w14:paraId="7FA20780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p w14:paraId="0606C432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p w14:paraId="4CA16E08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p w14:paraId="680707C3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p w14:paraId="70C1C264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89"/>
        <w:gridCol w:w="6871"/>
      </w:tblGrid>
      <w:tr w:rsidR="00B7336B" w:rsidRPr="001F5CE9" w14:paraId="3BA0C35B" w14:textId="77777777" w:rsidTr="00A6289F">
        <w:trPr>
          <w:trHeight w:val="415"/>
        </w:trPr>
        <w:tc>
          <w:tcPr>
            <w:tcW w:w="2518" w:type="dxa"/>
            <w:vAlign w:val="bottom"/>
          </w:tcPr>
          <w:p w14:paraId="544B6E83" w14:textId="77777777" w:rsidR="00B7336B" w:rsidRPr="001F5CE9" w:rsidRDefault="00B7336B" w:rsidP="00A6289F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1F5CE9">
              <w:rPr>
                <w:rFonts w:ascii="Arial" w:hAnsi="Arial" w:cs="Arial"/>
                <w:sz w:val="24"/>
                <w:szCs w:val="24"/>
                <w:lang w:val="fi-FI"/>
              </w:rPr>
              <w:t>Asiakas (osallistujien ja yritysten nimet)</w:t>
            </w:r>
          </w:p>
        </w:tc>
        <w:tc>
          <w:tcPr>
            <w:tcW w:w="7058" w:type="dxa"/>
          </w:tcPr>
          <w:p w14:paraId="6CDB7EEA" w14:textId="77777777" w:rsidR="00B7336B" w:rsidRPr="001F5CE9" w:rsidRDefault="00000000" w:rsidP="00A6289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val="fi-FI"/>
                </w:rPr>
                <w:id w:val="997851441"/>
                <w:placeholder>
                  <w:docPart w:val="E39FEB6756AB4A8EBBCEE21563BDE618"/>
                </w:placeholder>
                <w:showingPlcHdr/>
                <w:text/>
              </w:sdtPr>
              <w:sdtContent>
                <w:r w:rsidR="00456770" w:rsidRPr="001F5CE9">
                  <w:rPr>
                    <w:rStyle w:val="Paikkamerkkiteksti"/>
                    <w:sz w:val="24"/>
                    <w:szCs w:val="24"/>
                  </w:rPr>
                  <w:t>Click here to enter text.</w:t>
                </w:r>
              </w:sdtContent>
            </w:sdt>
            <w:r w:rsidR="00A6289F" w:rsidRPr="001F5CE9">
              <w:rPr>
                <w:rFonts w:ascii="Arial" w:hAnsi="Arial" w:cs="Arial"/>
                <w:sz w:val="24"/>
                <w:szCs w:val="24"/>
                <w:lang w:val="fi-FI"/>
              </w:rPr>
              <w:fldChar w:fldCharType="begin"/>
            </w:r>
            <w:r w:rsidR="00A6289F" w:rsidRPr="001F5CE9">
              <w:rPr>
                <w:rFonts w:ascii="Arial" w:hAnsi="Arial" w:cs="Arial"/>
                <w:sz w:val="24"/>
                <w:szCs w:val="24"/>
              </w:rPr>
              <w:instrText xml:space="preserve"> ASK  Asiakas  \* MERGEFORMAT </w:instrText>
            </w:r>
            <w:r w:rsidR="00A6289F" w:rsidRPr="001F5CE9">
              <w:rPr>
                <w:rFonts w:ascii="Arial" w:hAnsi="Arial" w:cs="Arial"/>
                <w:sz w:val="24"/>
                <w:szCs w:val="24"/>
                <w:lang w:val="fi-FI"/>
              </w:rPr>
              <w:fldChar w:fldCharType="end"/>
            </w:r>
          </w:p>
        </w:tc>
      </w:tr>
      <w:tr w:rsidR="00B7336B" w:rsidRPr="001F5CE9" w14:paraId="04836DB5" w14:textId="77777777" w:rsidTr="00A6289F">
        <w:trPr>
          <w:trHeight w:val="437"/>
        </w:trPr>
        <w:tc>
          <w:tcPr>
            <w:tcW w:w="2518" w:type="dxa"/>
            <w:vAlign w:val="bottom"/>
          </w:tcPr>
          <w:p w14:paraId="217346B6" w14:textId="77777777" w:rsidR="00B7336B" w:rsidRPr="001F5CE9" w:rsidRDefault="00B7336B" w:rsidP="00A6289F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1F5CE9">
              <w:rPr>
                <w:rFonts w:ascii="Arial" w:hAnsi="Arial" w:cs="Arial"/>
                <w:sz w:val="24"/>
                <w:szCs w:val="24"/>
                <w:lang w:val="fi-FI"/>
              </w:rPr>
              <w:t>Tilaisuuden tarkoitus</w:t>
            </w:r>
          </w:p>
        </w:tc>
        <w:tc>
          <w:tcPr>
            <w:tcW w:w="7058" w:type="dxa"/>
          </w:tcPr>
          <w:p w14:paraId="5E6C86FD" w14:textId="77777777" w:rsidR="00B7336B" w:rsidRPr="001F5CE9" w:rsidRDefault="00000000" w:rsidP="00A6289F">
            <w:pPr>
              <w:rPr>
                <w:rFonts w:ascii="Arial" w:hAnsi="Arial" w:cs="Arial"/>
                <w:sz w:val="24"/>
                <w:szCs w:val="24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  <w:lang w:val="fi-FI"/>
                </w:rPr>
                <w:id w:val="-1322274586"/>
                <w:placeholder>
                  <w:docPart w:val="0F45566141094296B9397120D5C1E3C4"/>
                </w:placeholder>
                <w:showingPlcHdr/>
                <w:text/>
              </w:sdtPr>
              <w:sdtContent>
                <w:r w:rsidR="00456770" w:rsidRPr="001F5CE9">
                  <w:rPr>
                    <w:rStyle w:val="Paikkamerkkiteksti"/>
                    <w:sz w:val="24"/>
                    <w:szCs w:val="24"/>
                  </w:rPr>
                  <w:t>Click here to enter text.</w:t>
                </w:r>
              </w:sdtContent>
            </w:sdt>
            <w:r w:rsidR="00A6289F" w:rsidRPr="001F5CE9">
              <w:rPr>
                <w:rFonts w:ascii="Arial" w:hAnsi="Arial" w:cs="Arial"/>
                <w:sz w:val="24"/>
                <w:szCs w:val="24"/>
                <w:lang w:val="fi-FI"/>
              </w:rPr>
              <w:fldChar w:fldCharType="begin"/>
            </w:r>
            <w:r w:rsidR="00A6289F" w:rsidRPr="001F5CE9">
              <w:rPr>
                <w:rFonts w:ascii="Arial" w:hAnsi="Arial" w:cs="Arial"/>
                <w:sz w:val="24"/>
                <w:szCs w:val="24"/>
              </w:rPr>
              <w:instrText xml:space="preserve"> ASK  "Tilaisuuden tarkoitus"  \* MERGEFORMAT </w:instrText>
            </w:r>
            <w:r w:rsidR="00A6289F" w:rsidRPr="001F5CE9">
              <w:rPr>
                <w:rFonts w:ascii="Arial" w:hAnsi="Arial" w:cs="Arial"/>
                <w:sz w:val="24"/>
                <w:szCs w:val="24"/>
                <w:lang w:val="fi-FI"/>
              </w:rPr>
              <w:fldChar w:fldCharType="end"/>
            </w:r>
          </w:p>
        </w:tc>
      </w:tr>
    </w:tbl>
    <w:p w14:paraId="41146B68" w14:textId="77777777" w:rsidR="00B7336B" w:rsidRPr="001F5CE9" w:rsidRDefault="00161030">
      <w:pPr>
        <w:rPr>
          <w:rFonts w:ascii="Arial" w:hAnsi="Arial" w:cs="Arial"/>
          <w:sz w:val="24"/>
          <w:szCs w:val="24"/>
          <w:lang w:val="fi-FI"/>
        </w:rPr>
      </w:pPr>
      <w:r w:rsidRPr="001F5CE9">
        <w:rPr>
          <w:rFonts w:ascii="Arial" w:hAnsi="Arial" w:cs="Arial"/>
          <w:sz w:val="24"/>
          <w:szCs w:val="24"/>
        </w:rPr>
        <w:br/>
      </w:r>
      <w:r w:rsidRPr="001F5CE9">
        <w:rPr>
          <w:rFonts w:ascii="Arial" w:hAnsi="Arial" w:cs="Arial"/>
          <w:sz w:val="24"/>
          <w:szCs w:val="24"/>
          <w:lang w:val="fi-FI"/>
        </w:rPr>
        <w:t>Kysymyksessä on</w:t>
      </w:r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8"/>
        <w:gridCol w:w="8692"/>
      </w:tblGrid>
      <w:tr w:rsidR="00B7336B" w:rsidRPr="001F5CE9" w14:paraId="647AFE85" w14:textId="77777777" w:rsidTr="00161030">
        <w:sdt>
          <w:sdtPr>
            <w:rPr>
              <w:rFonts w:ascii="Arial" w:hAnsi="Arial" w:cs="Arial"/>
              <w:sz w:val="24"/>
              <w:szCs w:val="24"/>
              <w:lang w:val="fi-FI"/>
            </w:rPr>
            <w:id w:val="-208885564"/>
            <w14:checkbox>
              <w14:checked w14:val="0"/>
              <w14:checkedState w14:val="2612" w14:font="Meiryo"/>
              <w14:uncheckedState w14:val="2610" w14:font="Meiryo"/>
            </w14:checkbox>
          </w:sdtPr>
          <w:sdtContent>
            <w:tc>
              <w:tcPr>
                <w:tcW w:w="675" w:type="dxa"/>
              </w:tcPr>
              <w:p w14:paraId="47694687" w14:textId="77777777" w:rsidR="00B7336B" w:rsidRPr="001F5CE9" w:rsidRDefault="00456770">
                <w:pPr>
                  <w:rPr>
                    <w:rFonts w:ascii="Arial" w:hAnsi="Arial" w:cs="Arial"/>
                    <w:sz w:val="24"/>
                    <w:szCs w:val="24"/>
                    <w:lang w:val="fi-FI"/>
                  </w:rPr>
                </w:pPr>
                <w:r w:rsidRPr="001F5CE9">
                  <w:rPr>
                    <w:rFonts w:ascii="Meiryo" w:eastAsia="Meiryo" w:hAnsi="Meiryo" w:cs="Meiryo" w:hint="eastAsia"/>
                    <w:sz w:val="24"/>
                    <w:szCs w:val="24"/>
                    <w:lang w:val="fi-FI"/>
                  </w:rPr>
                  <w:t>☐</w:t>
                </w:r>
              </w:p>
            </w:tc>
          </w:sdtContent>
        </w:sdt>
        <w:tc>
          <w:tcPr>
            <w:tcW w:w="8901" w:type="dxa"/>
          </w:tcPr>
          <w:p w14:paraId="2CC38967" w14:textId="77777777" w:rsidR="00B7336B" w:rsidRPr="001F5CE9" w:rsidRDefault="00B7336B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1F5CE9">
              <w:rPr>
                <w:rFonts w:ascii="Arial" w:hAnsi="Arial" w:cs="Arial"/>
                <w:sz w:val="24"/>
                <w:szCs w:val="24"/>
                <w:lang w:val="fi-FI"/>
              </w:rPr>
              <w:t>kokous- ja neuvottelu (neuvottelu asiakkaan kanssa)</w:t>
            </w:r>
          </w:p>
        </w:tc>
      </w:tr>
      <w:tr w:rsidR="00B7336B" w:rsidRPr="001F5CE9" w14:paraId="13844850" w14:textId="77777777" w:rsidTr="00161030">
        <w:sdt>
          <w:sdtPr>
            <w:rPr>
              <w:rFonts w:ascii="Arial" w:hAnsi="Arial" w:cs="Arial"/>
              <w:sz w:val="24"/>
              <w:szCs w:val="24"/>
              <w:lang w:val="fi-FI"/>
            </w:rPr>
            <w:id w:val="865788482"/>
            <w14:checkbox>
              <w14:checked w14:val="0"/>
              <w14:checkedState w14:val="2612" w14:font="Meiryo"/>
              <w14:uncheckedState w14:val="2610" w14:font="Meiryo"/>
            </w14:checkbox>
          </w:sdtPr>
          <w:sdtContent>
            <w:tc>
              <w:tcPr>
                <w:tcW w:w="675" w:type="dxa"/>
              </w:tcPr>
              <w:p w14:paraId="5D8326CE" w14:textId="77777777" w:rsidR="00B7336B" w:rsidRPr="001F5CE9" w:rsidRDefault="00161030">
                <w:pPr>
                  <w:rPr>
                    <w:rFonts w:ascii="Arial" w:hAnsi="Arial" w:cs="Arial"/>
                    <w:sz w:val="24"/>
                    <w:szCs w:val="24"/>
                    <w:lang w:val="fi-FI"/>
                  </w:rPr>
                </w:pPr>
                <w:r w:rsidRPr="001F5CE9">
                  <w:rPr>
                    <w:rFonts w:ascii="MS Gothic" w:eastAsia="MS Gothic" w:hAnsi="Arial" w:cs="Arial" w:hint="eastAsia"/>
                    <w:sz w:val="24"/>
                    <w:szCs w:val="24"/>
                    <w:lang w:val="fi-FI"/>
                  </w:rPr>
                  <w:t>☐</w:t>
                </w:r>
              </w:p>
            </w:tc>
          </w:sdtContent>
        </w:sdt>
        <w:tc>
          <w:tcPr>
            <w:tcW w:w="8901" w:type="dxa"/>
          </w:tcPr>
          <w:p w14:paraId="0B749BA9" w14:textId="77777777" w:rsidR="00B7336B" w:rsidRPr="001F5CE9" w:rsidRDefault="00B7336B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1F5CE9">
              <w:rPr>
                <w:rFonts w:ascii="Arial" w:hAnsi="Arial" w:cs="Arial"/>
                <w:sz w:val="24"/>
                <w:szCs w:val="24"/>
                <w:lang w:val="fi-FI"/>
              </w:rPr>
              <w:t>edustustilaisuus (kutsuttu seurue, tilaisuuden tarkoituksena asiakassuhteen hankkiminen tai ylläpitäminen)</w:t>
            </w:r>
          </w:p>
        </w:tc>
      </w:tr>
      <w:tr w:rsidR="00B7336B" w:rsidRPr="001F5CE9" w14:paraId="00B16C42" w14:textId="77777777" w:rsidTr="00161030">
        <w:sdt>
          <w:sdtPr>
            <w:rPr>
              <w:rFonts w:ascii="Arial" w:hAnsi="Arial" w:cs="Arial"/>
              <w:sz w:val="24"/>
              <w:szCs w:val="24"/>
              <w:lang w:val="fi-FI"/>
            </w:rPr>
            <w:id w:val="-1897424462"/>
            <w14:checkbox>
              <w14:checked w14:val="0"/>
              <w14:checkedState w14:val="2612" w14:font="Meiryo"/>
              <w14:uncheckedState w14:val="2610" w14:font="Meiryo"/>
            </w14:checkbox>
          </w:sdtPr>
          <w:sdtContent>
            <w:tc>
              <w:tcPr>
                <w:tcW w:w="675" w:type="dxa"/>
              </w:tcPr>
              <w:p w14:paraId="54D6D517" w14:textId="77777777" w:rsidR="00B7336B" w:rsidRPr="001F5CE9" w:rsidRDefault="00161030">
                <w:pPr>
                  <w:rPr>
                    <w:rFonts w:ascii="Arial" w:hAnsi="Arial" w:cs="Arial"/>
                    <w:sz w:val="24"/>
                    <w:szCs w:val="24"/>
                    <w:lang w:val="fi-FI"/>
                  </w:rPr>
                </w:pPr>
                <w:r w:rsidRPr="001F5CE9">
                  <w:rPr>
                    <w:rFonts w:ascii="MS Gothic" w:eastAsia="MS Gothic" w:hAnsi="Arial" w:cs="Arial" w:hint="eastAsia"/>
                    <w:sz w:val="24"/>
                    <w:szCs w:val="24"/>
                    <w:lang w:val="fi-FI"/>
                  </w:rPr>
                  <w:t>☐</w:t>
                </w:r>
              </w:p>
            </w:tc>
          </w:sdtContent>
        </w:sdt>
        <w:tc>
          <w:tcPr>
            <w:tcW w:w="8901" w:type="dxa"/>
          </w:tcPr>
          <w:p w14:paraId="50B9BDC1" w14:textId="77777777" w:rsidR="00B7336B" w:rsidRPr="001F5CE9" w:rsidRDefault="00B7336B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1F5CE9">
              <w:rPr>
                <w:rFonts w:ascii="Arial" w:hAnsi="Arial" w:cs="Arial"/>
                <w:sz w:val="24"/>
                <w:szCs w:val="24"/>
                <w:lang w:val="fi-FI"/>
              </w:rPr>
              <w:t>markkinointitilaisuus (avoin tilaisuus asiakkaille)</w:t>
            </w:r>
          </w:p>
        </w:tc>
      </w:tr>
      <w:tr w:rsidR="00B7336B" w:rsidRPr="001F5CE9" w14:paraId="64B3CA91" w14:textId="77777777" w:rsidTr="00161030">
        <w:sdt>
          <w:sdtPr>
            <w:rPr>
              <w:rFonts w:ascii="Arial" w:hAnsi="Arial" w:cs="Arial"/>
              <w:sz w:val="24"/>
              <w:szCs w:val="24"/>
              <w:lang w:val="fi-FI"/>
            </w:rPr>
            <w:id w:val="-1079899536"/>
            <w14:checkbox>
              <w14:checked w14:val="0"/>
              <w14:checkedState w14:val="2612" w14:font="Meiryo"/>
              <w14:uncheckedState w14:val="2610" w14:font="Meiryo"/>
            </w14:checkbox>
          </w:sdtPr>
          <w:sdtContent>
            <w:tc>
              <w:tcPr>
                <w:tcW w:w="675" w:type="dxa"/>
              </w:tcPr>
              <w:p w14:paraId="3192DCF8" w14:textId="77777777" w:rsidR="00B7336B" w:rsidRPr="001F5CE9" w:rsidRDefault="00161030">
                <w:pPr>
                  <w:rPr>
                    <w:rFonts w:ascii="Arial" w:hAnsi="Arial" w:cs="Arial"/>
                    <w:sz w:val="24"/>
                    <w:szCs w:val="24"/>
                    <w:lang w:val="fi-FI"/>
                  </w:rPr>
                </w:pPr>
                <w:r w:rsidRPr="001F5CE9">
                  <w:rPr>
                    <w:rFonts w:ascii="MS Gothic" w:eastAsia="MS Gothic" w:hAnsi="Arial" w:cs="Arial" w:hint="eastAsia"/>
                    <w:sz w:val="24"/>
                    <w:szCs w:val="24"/>
                    <w:lang w:val="fi-FI"/>
                  </w:rPr>
                  <w:t>☐</w:t>
                </w:r>
              </w:p>
            </w:tc>
          </w:sdtContent>
        </w:sdt>
        <w:tc>
          <w:tcPr>
            <w:tcW w:w="8901" w:type="dxa"/>
          </w:tcPr>
          <w:p w14:paraId="6A33EA63" w14:textId="77777777" w:rsidR="00B7336B" w:rsidRPr="001F5CE9" w:rsidRDefault="00B7336B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1F5CE9">
              <w:rPr>
                <w:rFonts w:ascii="Arial" w:hAnsi="Arial" w:cs="Arial"/>
                <w:sz w:val="24"/>
                <w:szCs w:val="24"/>
                <w:lang w:val="fi-FI"/>
              </w:rPr>
              <w:t>henkilökunnan sisäinen palaveri tai koko henkilöstön juhlat</w:t>
            </w:r>
          </w:p>
        </w:tc>
      </w:tr>
      <w:tr w:rsidR="00B7336B" w:rsidRPr="001F5CE9" w14:paraId="3044FAB2" w14:textId="77777777" w:rsidTr="00161030">
        <w:sdt>
          <w:sdtPr>
            <w:rPr>
              <w:rFonts w:ascii="Arial" w:hAnsi="Arial" w:cs="Arial"/>
              <w:sz w:val="24"/>
              <w:szCs w:val="24"/>
              <w:lang w:val="fi-FI"/>
            </w:rPr>
            <w:id w:val="1466001935"/>
            <w14:checkbox>
              <w14:checked w14:val="0"/>
              <w14:checkedState w14:val="2612" w14:font="Meiryo"/>
              <w14:uncheckedState w14:val="2610" w14:font="Meiryo"/>
            </w14:checkbox>
          </w:sdtPr>
          <w:sdtContent>
            <w:tc>
              <w:tcPr>
                <w:tcW w:w="675" w:type="dxa"/>
              </w:tcPr>
              <w:p w14:paraId="606F02BA" w14:textId="77777777" w:rsidR="00B7336B" w:rsidRPr="001F5CE9" w:rsidRDefault="00161030">
                <w:pPr>
                  <w:rPr>
                    <w:rFonts w:ascii="Arial" w:hAnsi="Arial" w:cs="Arial"/>
                    <w:sz w:val="24"/>
                    <w:szCs w:val="24"/>
                    <w:lang w:val="fi-FI"/>
                  </w:rPr>
                </w:pPr>
                <w:r w:rsidRPr="001F5CE9">
                  <w:rPr>
                    <w:rFonts w:ascii="MS Gothic" w:eastAsia="MS Gothic" w:hAnsi="Arial" w:cs="Arial" w:hint="eastAsia"/>
                    <w:sz w:val="24"/>
                    <w:szCs w:val="24"/>
                    <w:lang w:val="fi-FI"/>
                  </w:rPr>
                  <w:t>☐</w:t>
                </w:r>
              </w:p>
            </w:tc>
          </w:sdtContent>
        </w:sdt>
        <w:tc>
          <w:tcPr>
            <w:tcW w:w="8901" w:type="dxa"/>
          </w:tcPr>
          <w:p w14:paraId="1DC8828C" w14:textId="77777777" w:rsidR="00B7336B" w:rsidRPr="001F5CE9" w:rsidRDefault="00B7336B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1F5CE9">
              <w:rPr>
                <w:rFonts w:ascii="Arial" w:hAnsi="Arial" w:cs="Arial"/>
                <w:sz w:val="24"/>
                <w:szCs w:val="24"/>
                <w:lang w:val="fi-FI"/>
              </w:rPr>
              <w:t>henkilökunnan virkistys- tai harrastustoiminta</w:t>
            </w:r>
          </w:p>
        </w:tc>
      </w:tr>
    </w:tbl>
    <w:p w14:paraId="61523D3A" w14:textId="77777777" w:rsidR="00B7336B" w:rsidRPr="001F5CE9" w:rsidRDefault="00B7336B">
      <w:pPr>
        <w:rPr>
          <w:rFonts w:ascii="Arial" w:hAnsi="Arial" w:cs="Arial"/>
          <w:sz w:val="24"/>
          <w:szCs w:val="24"/>
          <w:lang w:val="fi-FI"/>
        </w:rPr>
      </w:pPr>
    </w:p>
    <w:p w14:paraId="2B03CD9D" w14:textId="77777777" w:rsidR="00B7336B" w:rsidRPr="001F5CE9" w:rsidRDefault="00B7336B">
      <w:pPr>
        <w:rPr>
          <w:rFonts w:ascii="Arial" w:hAnsi="Arial" w:cs="Arial"/>
          <w:sz w:val="24"/>
          <w:szCs w:val="24"/>
        </w:rPr>
      </w:pPr>
      <w:proofErr w:type="spellStart"/>
      <w:r w:rsidRPr="001F5CE9">
        <w:rPr>
          <w:rFonts w:ascii="Arial" w:hAnsi="Arial" w:cs="Arial"/>
          <w:sz w:val="24"/>
          <w:szCs w:val="24"/>
        </w:rPr>
        <w:t>Päiväys</w:t>
      </w:r>
      <w:proofErr w:type="spellEnd"/>
      <w:r w:rsidR="00200D5D" w:rsidRPr="001F5CE9">
        <w:rPr>
          <w:rFonts w:ascii="Arial" w:hAnsi="Arial" w:cs="Arial"/>
          <w:sz w:val="24"/>
          <w:szCs w:val="24"/>
        </w:rPr>
        <w:t xml:space="preserve"> </w:t>
      </w:r>
      <w:sdt>
        <w:sdtPr>
          <w:rPr>
            <w:rFonts w:ascii="Arial" w:hAnsi="Arial" w:cs="Arial"/>
            <w:sz w:val="24"/>
            <w:szCs w:val="24"/>
          </w:rPr>
          <w:id w:val="-1953693183"/>
          <w:showingPlcHdr/>
          <w:date>
            <w:dateFormat w:val="d.M.yyyy"/>
            <w:lid w:val="fi-FI"/>
            <w:storeMappedDataAs w:val="dateTime"/>
            <w:calendar w:val="gregorian"/>
          </w:date>
        </w:sdtPr>
        <w:sdtContent>
          <w:r w:rsidR="00200D5D" w:rsidRPr="001F5CE9">
            <w:rPr>
              <w:rStyle w:val="Paikkamerkkiteksti"/>
              <w:sz w:val="24"/>
              <w:szCs w:val="24"/>
            </w:rPr>
            <w:t>Click here to enter a date.</w:t>
          </w:r>
        </w:sdtContent>
      </w:sdt>
    </w:p>
    <w:tbl>
      <w:tblPr>
        <w:tblStyle w:val="TaulukkoRuudukko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30"/>
        <w:gridCol w:w="4820"/>
      </w:tblGrid>
      <w:tr w:rsidR="00B7336B" w:rsidRPr="001F5CE9" w14:paraId="32183CB3" w14:textId="77777777" w:rsidTr="00B7336B">
        <w:tc>
          <w:tcPr>
            <w:tcW w:w="1384" w:type="dxa"/>
          </w:tcPr>
          <w:p w14:paraId="4BF3B6F5" w14:textId="77777777" w:rsidR="00B7336B" w:rsidRPr="001F5CE9" w:rsidRDefault="00B7336B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1F5CE9">
              <w:rPr>
                <w:rFonts w:ascii="Arial" w:hAnsi="Arial" w:cs="Arial"/>
                <w:sz w:val="24"/>
                <w:szCs w:val="24"/>
                <w:lang w:val="fi-FI"/>
              </w:rPr>
              <w:t>Allekirjoitus</w:t>
            </w:r>
          </w:p>
        </w:tc>
        <w:tc>
          <w:tcPr>
            <w:tcW w:w="4820" w:type="dxa"/>
            <w:tcBorders>
              <w:bottom w:val="single" w:sz="4" w:space="0" w:color="auto"/>
            </w:tcBorders>
          </w:tcPr>
          <w:p w14:paraId="5FBEB450" w14:textId="77777777" w:rsidR="00B7336B" w:rsidRPr="001F5CE9" w:rsidRDefault="00B7336B">
            <w:pPr>
              <w:rPr>
                <w:rFonts w:ascii="Arial" w:hAnsi="Arial" w:cs="Arial"/>
                <w:sz w:val="24"/>
                <w:szCs w:val="24"/>
                <w:lang w:val="fi-FI"/>
              </w:rPr>
            </w:pPr>
          </w:p>
        </w:tc>
      </w:tr>
    </w:tbl>
    <w:p w14:paraId="66DD7E7C" w14:textId="77777777" w:rsidR="00B7336B" w:rsidRPr="001F5CE9" w:rsidRDefault="00B7336B">
      <w:pPr>
        <w:rPr>
          <w:rFonts w:ascii="Arial" w:hAnsi="Arial" w:cs="Arial"/>
          <w:sz w:val="24"/>
          <w:szCs w:val="24"/>
          <w:lang w:val="fi-FI"/>
        </w:rPr>
      </w:pPr>
    </w:p>
    <w:sectPr w:rsidR="00B7336B" w:rsidRPr="001F5CE9" w:rsidSect="00B7336B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9697" w14:textId="77777777" w:rsidR="00011337" w:rsidRDefault="00011337" w:rsidP="00B7336B">
      <w:pPr>
        <w:spacing w:after="0" w:line="240" w:lineRule="auto"/>
      </w:pPr>
      <w:r>
        <w:separator/>
      </w:r>
    </w:p>
  </w:endnote>
  <w:endnote w:type="continuationSeparator" w:id="0">
    <w:p w14:paraId="755DAF47" w14:textId="77777777" w:rsidR="00011337" w:rsidRDefault="00011337" w:rsidP="00B73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899C2" w14:textId="496C5B35" w:rsidR="00B7336B" w:rsidRPr="00B7336B" w:rsidRDefault="00940595" w:rsidP="00B7336B">
    <w:pPr>
      <w:pStyle w:val="Alatunniste"/>
    </w:pPr>
    <w:r>
      <w:tab/>
    </w:r>
    <w:r w:rsidR="00B7336B">
      <w:t>AVA Tili Oy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28E5D" w14:textId="77777777" w:rsidR="00011337" w:rsidRDefault="00011337" w:rsidP="00B7336B">
      <w:pPr>
        <w:spacing w:after="0" w:line="240" w:lineRule="auto"/>
      </w:pPr>
      <w:r>
        <w:separator/>
      </w:r>
    </w:p>
  </w:footnote>
  <w:footnote w:type="continuationSeparator" w:id="0">
    <w:p w14:paraId="0981D392" w14:textId="77777777" w:rsidR="00011337" w:rsidRDefault="00011337" w:rsidP="00B73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2E73D" w14:textId="64022865" w:rsidR="00940595" w:rsidRDefault="00940595">
    <w:pPr>
      <w:pStyle w:val="Yltunniste"/>
    </w:pPr>
    <w:r>
      <w:tab/>
    </w:r>
    <w:r>
      <w:rPr>
        <w:noProof/>
      </w:rPr>
      <w:drawing>
        <wp:inline distT="0" distB="0" distL="0" distR="0" wp14:anchorId="594DE212" wp14:editId="1F4638EA">
          <wp:extent cx="895350" cy="522956"/>
          <wp:effectExtent l="0" t="0" r="0" b="0"/>
          <wp:docPr id="100146900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146900" name="Kuva 10014690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11436" cy="5323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98B"/>
    <w:rsid w:val="00011337"/>
    <w:rsid w:val="0005798B"/>
    <w:rsid w:val="000F5EA9"/>
    <w:rsid w:val="00123063"/>
    <w:rsid w:val="00161030"/>
    <w:rsid w:val="001F5CE9"/>
    <w:rsid w:val="00200D5D"/>
    <w:rsid w:val="00222ECD"/>
    <w:rsid w:val="002B2151"/>
    <w:rsid w:val="003142FE"/>
    <w:rsid w:val="00330F50"/>
    <w:rsid w:val="003731CE"/>
    <w:rsid w:val="00386130"/>
    <w:rsid w:val="00456770"/>
    <w:rsid w:val="004B14D0"/>
    <w:rsid w:val="0052218D"/>
    <w:rsid w:val="00580927"/>
    <w:rsid w:val="00940595"/>
    <w:rsid w:val="00981615"/>
    <w:rsid w:val="009952F4"/>
    <w:rsid w:val="00A6289F"/>
    <w:rsid w:val="00A73761"/>
    <w:rsid w:val="00B7336B"/>
    <w:rsid w:val="00BA735B"/>
    <w:rsid w:val="00BD1AC8"/>
    <w:rsid w:val="00DC491A"/>
    <w:rsid w:val="00F7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624C0E"/>
  <w15:docId w15:val="{3F14E51D-ECD8-4EAB-8F63-4BE493DC5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B73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B7336B"/>
  </w:style>
  <w:style w:type="paragraph" w:styleId="Alatunniste">
    <w:name w:val="footer"/>
    <w:basedOn w:val="Normaali"/>
    <w:link w:val="AlatunnisteChar"/>
    <w:uiPriority w:val="99"/>
    <w:unhideWhenUsed/>
    <w:rsid w:val="00B73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B7336B"/>
  </w:style>
  <w:style w:type="paragraph" w:styleId="Seliteteksti">
    <w:name w:val="Balloon Text"/>
    <w:basedOn w:val="Normaali"/>
    <w:link w:val="SelitetekstiChar"/>
    <w:uiPriority w:val="99"/>
    <w:semiHidden/>
    <w:unhideWhenUsed/>
    <w:rsid w:val="00B733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7336B"/>
    <w:rPr>
      <w:rFonts w:ascii="Tahoma" w:hAnsi="Tahoma" w:cs="Tahoma"/>
      <w:sz w:val="16"/>
      <w:szCs w:val="16"/>
    </w:rPr>
  </w:style>
  <w:style w:type="table" w:styleId="TaulukkoRuudukko">
    <w:name w:val="Table Grid"/>
    <w:basedOn w:val="Normaalitaulukko"/>
    <w:uiPriority w:val="59"/>
    <w:rsid w:val="00B73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45677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rakone\Downloads\lisaselvitys_kuittii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0B22AB8993E4B7687648CF72F1DA565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F466E601-F409-4FF0-A33E-2CB0CE597567}"/>
      </w:docPartPr>
      <w:docPartBody>
        <w:p w:rsidR="003318B5" w:rsidRDefault="00000000">
          <w:pPr>
            <w:pStyle w:val="F0B22AB8993E4B7687648CF72F1DA565"/>
          </w:pPr>
          <w:r w:rsidRPr="00040771">
            <w:rPr>
              <w:rStyle w:val="Paikkamerkkiteksti"/>
            </w:rPr>
            <w:t>Click here to enter text.</w:t>
          </w:r>
        </w:p>
      </w:docPartBody>
    </w:docPart>
    <w:docPart>
      <w:docPartPr>
        <w:name w:val="E39FEB6756AB4A8EBBCEE21563BDE618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9965F491-99DA-47C6-AA12-F7B15999EC93}"/>
      </w:docPartPr>
      <w:docPartBody>
        <w:p w:rsidR="003318B5" w:rsidRDefault="00000000">
          <w:pPr>
            <w:pStyle w:val="E39FEB6756AB4A8EBBCEE21563BDE618"/>
          </w:pPr>
          <w:r w:rsidRPr="00040771">
            <w:rPr>
              <w:rStyle w:val="Paikkamerkkiteksti"/>
            </w:rPr>
            <w:t>Click here to enter text.</w:t>
          </w:r>
        </w:p>
      </w:docPartBody>
    </w:docPart>
    <w:docPart>
      <w:docPartPr>
        <w:name w:val="0F45566141094296B9397120D5C1E3C4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19107DA9-560B-44E4-ACC4-D87BC8345416}"/>
      </w:docPartPr>
      <w:docPartBody>
        <w:p w:rsidR="003318B5" w:rsidRDefault="00000000">
          <w:pPr>
            <w:pStyle w:val="0F45566141094296B9397120D5C1E3C4"/>
          </w:pPr>
          <w:r w:rsidRPr="00040771">
            <w:rPr>
              <w:rStyle w:val="Paikkamerkkiteksti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E9"/>
    <w:rsid w:val="003318B5"/>
    <w:rsid w:val="00386130"/>
    <w:rsid w:val="005462FE"/>
    <w:rsid w:val="005A05E9"/>
    <w:rsid w:val="00981615"/>
    <w:rsid w:val="00C46E49"/>
    <w:rsid w:val="00F71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i-FI" w:eastAsia="fi-FI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semiHidden/>
    <w:rPr>
      <w:color w:val="808080"/>
    </w:rPr>
  </w:style>
  <w:style w:type="paragraph" w:customStyle="1" w:styleId="F0B22AB8993E4B7687648CF72F1DA565">
    <w:name w:val="F0B22AB8993E4B7687648CF72F1DA565"/>
  </w:style>
  <w:style w:type="paragraph" w:customStyle="1" w:styleId="E39FEB6756AB4A8EBBCEE21563BDE618">
    <w:name w:val="E39FEB6756AB4A8EBBCEE21563BDE618"/>
  </w:style>
  <w:style w:type="paragraph" w:customStyle="1" w:styleId="0F45566141094296B9397120D5C1E3C4">
    <w:name w:val="0F45566141094296B9397120D5C1E3C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lisaselvitys_kuittiin</Template>
  <TotalTime>5</TotalTime>
  <Pages>1</Pages>
  <Words>70</Words>
  <Characters>496</Characters>
  <Application>Microsoft Office Word</Application>
  <DocSecurity>0</DocSecurity>
  <Lines>36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Varakone</dc:creator>
  <cp:keywords/>
  <dc:description/>
  <cp:lastModifiedBy>AVA Tili Räty</cp:lastModifiedBy>
  <cp:revision>8</cp:revision>
  <dcterms:created xsi:type="dcterms:W3CDTF">2026-03-27T07:27:00Z</dcterms:created>
  <dcterms:modified xsi:type="dcterms:W3CDTF">2026-03-27T08:55:00Z</dcterms:modified>
</cp:coreProperties>
</file>